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1Light-Accent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7200"/>
        <w:gridCol w:w="7200"/>
      </w:tblGrid>
      <w:tr w:rsidR="007558EA" w:rsidTr="004327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FFC000"/>
          </w:tcPr>
          <w:p w:rsidR="002F6E35" w:rsidRPr="003D1F07" w:rsidRDefault="009035F5" w:rsidP="007558EA">
            <w:pPr>
              <w:pStyle w:val="Month"/>
              <w:rPr>
                <w:rFonts w:ascii="Bernard MT Condensed" w:hAnsi="Bernard MT Condensed"/>
              </w:rPr>
            </w:pPr>
            <w:r w:rsidRPr="003D1F07">
              <w:rPr>
                <w:rFonts w:ascii="Bernard MT Condensed" w:hAnsi="Bernard MT Condensed"/>
              </w:rPr>
              <w:fldChar w:fldCharType="begin"/>
            </w:r>
            <w:r w:rsidRPr="003D1F07">
              <w:rPr>
                <w:rFonts w:ascii="Bernard MT Condensed" w:hAnsi="Bernard MT Condensed"/>
              </w:rPr>
              <w:instrText xml:space="preserve"> DOCVARIABLE  MonthStart \@ MMMM \* MERGEFORMAT </w:instrText>
            </w:r>
            <w:r w:rsidRPr="003D1F07">
              <w:rPr>
                <w:rFonts w:ascii="Bernard MT Condensed" w:hAnsi="Bernard MT Condensed"/>
              </w:rPr>
              <w:fldChar w:fldCharType="separate"/>
            </w:r>
            <w:r w:rsidR="007558EA" w:rsidRPr="003D1F07">
              <w:rPr>
                <w:rFonts w:ascii="Bernard MT Condensed" w:hAnsi="Bernard MT Condensed"/>
              </w:rPr>
              <w:t>May</w:t>
            </w:r>
            <w:r w:rsidRPr="003D1F07">
              <w:rPr>
                <w:rFonts w:ascii="Bernard MT Condensed" w:hAnsi="Bernard MT Condensed"/>
              </w:rPr>
              <w:fldChar w:fldCharType="end"/>
            </w:r>
            <w:r w:rsidR="007558EA" w:rsidRPr="003D1F07">
              <w:rPr>
                <w:rFonts w:ascii="Bernard MT Condensed" w:hAnsi="Bernard MT Condensed"/>
              </w:rPr>
              <w:t xml:space="preserve">                  </w:t>
            </w:r>
          </w:p>
        </w:tc>
        <w:tc>
          <w:tcPr>
            <w:tcW w:w="2500" w:type="pct"/>
            <w:shd w:val="clear" w:color="auto" w:fill="FFC000"/>
          </w:tcPr>
          <w:p w:rsidR="002F6E35" w:rsidRDefault="003D1F0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E82CEB" wp14:editId="54100C03">
                      <wp:simplePos x="0" y="0"/>
                      <wp:positionH relativeFrom="column">
                        <wp:posOffset>-659971</wp:posOffset>
                      </wp:positionH>
                      <wp:positionV relativeFrom="paragraph">
                        <wp:posOffset>710513</wp:posOffset>
                      </wp:positionV>
                      <wp:extent cx="1890584" cy="1136821"/>
                      <wp:effectExtent l="0" t="0" r="0" b="63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0584" cy="11368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D1F07" w:rsidRPr="003D1F07" w:rsidRDefault="003D1F07" w:rsidP="003D1F07">
                                  <w:pPr>
                                    <w:spacing w:after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0083B2" w:themeColor="accent3" w:themeShade="80"/>
                                      <w:sz w:val="144"/>
                                      <w:szCs w:val="14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32723"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0000"/>
                                      <w:sz w:val="144"/>
                                      <w:szCs w:val="144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35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6E82C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-51.95pt;margin-top:55.95pt;width:148.85pt;height:8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" filled="f" stroked="f">
                      <v:textbox>
                        <w:txbxContent>
                          <w:p w:rsidR="003D1F07" w:rsidRPr="003D1F07" w:rsidRDefault="003D1F07" w:rsidP="003D1F07">
                            <w:pPr>
                              <w:spacing w:after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Arial Narrow" w:hAnsi="Arial Narrow"/>
                                <w:b/>
                                <w:bCs/>
                                <w:color w:val="0083B2" w:themeColor="accent3" w:themeShade="8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2723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144"/>
                                <w:szCs w:val="1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E5F9FE" wp14:editId="5DB4543F">
                      <wp:simplePos x="0" y="0"/>
                      <wp:positionH relativeFrom="column">
                        <wp:posOffset>-1654690</wp:posOffset>
                      </wp:positionH>
                      <wp:positionV relativeFrom="paragraph">
                        <wp:posOffset>142103</wp:posOffset>
                      </wp:positionV>
                      <wp:extent cx="4238368" cy="722870"/>
                      <wp:effectExtent l="0" t="0" r="0" b="127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38368" cy="722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D1F07" w:rsidRPr="003D1F07" w:rsidRDefault="007558EA" w:rsidP="003D1F07">
                                  <w:pPr>
                                    <w:spacing w:after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Bernard MT Condensed" w:hAnsi="Bernard MT Condensed"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D1F07">
                                    <w:rPr>
                                      <w:rFonts w:ascii="Bernard MT Condensed" w:hAnsi="Bernard MT Condensed"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SPORTS CENTER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5F9FE" id="Text Box 1" o:spid="_x0000_s1027" type="#_x0000_t202" style="position:absolute;margin-left:-130.3pt;margin-top:11.2pt;width:333.75pt;height:5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" filled="f" stroked="f">
                      <v:textbox>
                        <w:txbxContent>
                          <w:p w:rsidR="003D1F07" w:rsidRPr="003D1F07" w:rsidRDefault="007558EA" w:rsidP="003D1F07">
                            <w:pPr>
                              <w:spacing w:after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Bernard MT Condensed" w:hAnsi="Bernard MT Condensed"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07">
                              <w:rPr>
                                <w:rFonts w:ascii="Bernard MT Condensed" w:hAnsi="Bernard MT Condensed"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SPORTS CENTER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558EA" w:rsidTr="00432723">
        <w:trPr>
          <w:trHeight w:val="1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FFC000"/>
          </w:tcPr>
          <w:p w:rsidR="007558EA" w:rsidRDefault="003D1F07">
            <w:pPr>
              <w:rPr>
                <w:b w:val="0"/>
                <w:bCs w:val="0"/>
                <w:color w:val="FF4040" w:themeColor="accent5" w:themeTint="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0B535F" wp14:editId="378A6823">
                      <wp:simplePos x="0" y="0"/>
                      <wp:positionH relativeFrom="column">
                        <wp:posOffset>3342211</wp:posOffset>
                      </wp:positionH>
                      <wp:positionV relativeFrom="paragraph">
                        <wp:posOffset>-168996</wp:posOffset>
                      </wp:positionV>
                      <wp:extent cx="1828800" cy="1828800"/>
                      <wp:effectExtent l="0" t="76200" r="4445" b="7810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88651"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D1F07" w:rsidRPr="003D1F07" w:rsidRDefault="003D1F07" w:rsidP="003D1F07">
                                  <w:pPr>
                                    <w:spacing w:after="0"/>
                                    <w:jc w:val="center"/>
  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  <w:rPr>
                                      <w:bCs/>
                                      <w:noProof/>
                                      <w:color w:val="FF0000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D1F07">
                                    <w:rPr>
                                      <w:bCs/>
                                      <w:noProof/>
                                      <w:color w:val="FF0000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turns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0B535F" id="Text Box 6" o:spid="_x0000_s1028" type="#_x0000_t202" style="position:absolute;margin-left:263.15pt;margin-top:-13.3pt;width:2in;height:2in;rotation:-667756fd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" filled="f" stroked="f">
                      <v:textbox style="mso-fit-shape-to-text:t">
                        <w:txbxContent>
                          <w:p w:rsidR="003D1F07" w:rsidRPr="003D1F07" w:rsidRDefault="003D1F07" w:rsidP="003D1F07">
                            <w:pPr>
                              <w:spacing w:after="0"/>
                              <w:jc w:val="center"/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rPr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1F07">
                              <w:rPr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turns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6E35" w:rsidRPr="007558EA" w:rsidRDefault="007558EA" w:rsidP="007558EA">
            <w:r>
              <w:rPr>
                <w:noProof/>
              </w:rPr>
              <w:drawing>
                <wp:inline distT="0" distB="0" distL="0" distR="0">
                  <wp:extent cx="1850065" cy="82559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4-7Logo- (1)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039" cy="85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FFC000"/>
          </w:tcPr>
          <w:p w:rsidR="002F6E35" w:rsidRPr="003D1F07" w:rsidRDefault="007558EA" w:rsidP="007558EA">
            <w:pPr>
              <w:pStyle w:val="Year"/>
              <w:tabs>
                <w:tab w:val="left" w:pos="910"/>
                <w:tab w:val="right" w:pos="6970"/>
              </w:tabs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96"/>
                <w:szCs w:val="96"/>
              </w:rPr>
            </w:pPr>
            <w:r>
              <w:rPr>
                <w:color w:val="EDD6E8" w:themeColor="accent4" w:themeTint="66"/>
              </w:rPr>
              <w:tab/>
            </w:r>
            <w:r>
              <w:rPr>
                <w:color w:val="EDD6E8" w:themeColor="accent4" w:themeTint="66"/>
              </w:rPr>
              <w:tab/>
            </w:r>
            <w:r w:rsidR="009035F5" w:rsidRPr="00432723">
              <w:rPr>
                <w:color w:val="FF0000"/>
                <w:sz w:val="96"/>
                <w:szCs w:val="96"/>
              </w:rPr>
              <w:fldChar w:fldCharType="begin"/>
            </w:r>
            <w:r w:rsidR="009035F5" w:rsidRPr="00432723">
              <w:rPr>
                <w:color w:val="FF0000"/>
                <w:sz w:val="96"/>
                <w:szCs w:val="96"/>
              </w:rPr>
              <w:instrText xml:space="preserve"> DOCVARIABLE  MonthStart \@  yyyy   \* MERGEFORMAT </w:instrText>
            </w:r>
            <w:r w:rsidR="009035F5" w:rsidRPr="00432723">
              <w:rPr>
                <w:color w:val="FF0000"/>
                <w:sz w:val="96"/>
                <w:szCs w:val="96"/>
              </w:rPr>
              <w:fldChar w:fldCharType="separate"/>
            </w:r>
            <w:r w:rsidRPr="00432723">
              <w:rPr>
                <w:color w:val="FF0000"/>
                <w:sz w:val="96"/>
                <w:szCs w:val="96"/>
              </w:rPr>
              <w:t>2022</w:t>
            </w:r>
            <w:r w:rsidR="009035F5" w:rsidRPr="00432723">
              <w:rPr>
                <w:color w:val="FF0000"/>
                <w:sz w:val="96"/>
                <w:szCs w:val="96"/>
              </w:rPr>
              <w:fldChar w:fldCharType="end"/>
            </w:r>
          </w:p>
        </w:tc>
      </w:tr>
      <w:tr w:rsidR="007558EA" w:rsidTr="00432723">
        <w:trPr>
          <w:trHeight w:hRule="exact"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FF0000"/>
          </w:tcPr>
          <w:p w:rsidR="002F6E35" w:rsidRDefault="007558EA" w:rsidP="007558EA">
            <w:pPr>
              <w:pStyle w:val="Title"/>
              <w:tabs>
                <w:tab w:val="left" w:pos="5160"/>
              </w:tabs>
            </w:pPr>
            <w:r>
              <w:tab/>
            </w: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0083B2" w:themeFill="accent3" w:themeFillShade="80"/>
          </w:tcPr>
          <w:p w:rsidR="002F6E35" w:rsidRDefault="002F6E35">
            <w:pPr>
              <w:pStyle w:val="Sub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leCalendar"/>
        <w:tblW w:w="5026" w:type="pct"/>
        <w:tblLayout w:type="fixed"/>
        <w:tblLook w:val="0420" w:firstRow="1" w:lastRow="0" w:firstColumn="0" w:lastColumn="0" w:noHBand="0" w:noVBand="1"/>
        <w:tblCaption w:val="Layout table"/>
      </w:tblPr>
      <w:tblGrid>
        <w:gridCol w:w="2063"/>
        <w:gridCol w:w="2066"/>
        <w:gridCol w:w="2066"/>
        <w:gridCol w:w="2066"/>
        <w:gridCol w:w="2066"/>
        <w:gridCol w:w="2066"/>
        <w:gridCol w:w="2066"/>
      </w:tblGrid>
      <w:tr w:rsidR="002F6E35" w:rsidTr="00BF70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sdt>
          <w:sdtPr>
            <w:id w:val="1527134494"/>
            <w:placeholder>
              <w:docPart w:val="0B4F8941F5A7423F80B6AF16BDE79C84"/>
            </w:placeholder>
            <w:temporary/>
            <w:showingPlcHdr/>
            <w15:appearance w15:val="hidden"/>
          </w:sdtPr>
          <w:sdtContent>
            <w:tc>
              <w:tcPr>
                <w:tcW w:w="2064" w:type="dxa"/>
              </w:tcPr>
              <w:p w:rsidR="002F6E35" w:rsidRDefault="009035F5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2066" w:type="dxa"/>
          </w:tcPr>
          <w:p w:rsidR="002F6E35" w:rsidRDefault="00D24451">
            <w:pPr>
              <w:pStyle w:val="Days"/>
            </w:pPr>
            <w:sdt>
              <w:sdtPr>
                <w:id w:val="8650153"/>
                <w:placeholder>
                  <w:docPart w:val="090B29D08A574074A130A77C6DFF3563"/>
                </w:placeholder>
                <w:temporary/>
                <w:showingPlcHdr/>
                <w15:appearance w15:val="hidden"/>
              </w:sdtPr>
              <w:sdtContent>
                <w:r w:rsidR="009035F5">
                  <w:t>Monday</w:t>
                </w:r>
              </w:sdtContent>
            </w:sdt>
          </w:p>
        </w:tc>
        <w:tc>
          <w:tcPr>
            <w:tcW w:w="2066" w:type="dxa"/>
          </w:tcPr>
          <w:p w:rsidR="002F6E35" w:rsidRDefault="00D24451">
            <w:pPr>
              <w:pStyle w:val="Days"/>
            </w:pPr>
            <w:sdt>
              <w:sdtPr>
                <w:id w:val="-1517691135"/>
                <w:placeholder>
                  <w:docPart w:val="61558AB9A3D04126BF3A88D4E0B4D7D9"/>
                </w:placeholder>
                <w:temporary/>
                <w:showingPlcHdr/>
                <w15:appearance w15:val="hidden"/>
              </w:sdtPr>
              <w:sdtContent>
                <w:r w:rsidR="009035F5">
                  <w:t>Tuesday</w:t>
                </w:r>
              </w:sdtContent>
            </w:sdt>
          </w:p>
        </w:tc>
        <w:tc>
          <w:tcPr>
            <w:tcW w:w="2066" w:type="dxa"/>
          </w:tcPr>
          <w:p w:rsidR="002F6E35" w:rsidRDefault="00D24451">
            <w:pPr>
              <w:pStyle w:val="Days"/>
            </w:pPr>
            <w:sdt>
              <w:sdtPr>
                <w:id w:val="-1684429625"/>
                <w:placeholder>
                  <w:docPart w:val="ECB22540E7C04E3BA2F78F145ACF3240"/>
                </w:placeholder>
                <w:temporary/>
                <w:showingPlcHdr/>
                <w15:appearance w15:val="hidden"/>
              </w:sdtPr>
              <w:sdtContent>
                <w:r w:rsidR="009035F5">
                  <w:t>Wednesday</w:t>
                </w:r>
              </w:sdtContent>
            </w:sdt>
          </w:p>
        </w:tc>
        <w:tc>
          <w:tcPr>
            <w:tcW w:w="2066" w:type="dxa"/>
          </w:tcPr>
          <w:p w:rsidR="002F6E35" w:rsidRDefault="00D24451">
            <w:pPr>
              <w:pStyle w:val="Days"/>
            </w:pPr>
            <w:sdt>
              <w:sdtPr>
                <w:id w:val="-1188375605"/>
                <w:placeholder>
                  <w:docPart w:val="4A0BBE1423B1422B81055E05A05C730F"/>
                </w:placeholder>
                <w:temporary/>
                <w:showingPlcHdr/>
                <w15:appearance w15:val="hidden"/>
              </w:sdtPr>
              <w:sdtContent>
                <w:r w:rsidR="009035F5">
                  <w:t>Thursday</w:t>
                </w:r>
              </w:sdtContent>
            </w:sdt>
          </w:p>
        </w:tc>
        <w:tc>
          <w:tcPr>
            <w:tcW w:w="2066" w:type="dxa"/>
          </w:tcPr>
          <w:p w:rsidR="002F6E35" w:rsidRDefault="00D24451">
            <w:pPr>
              <w:pStyle w:val="Days"/>
            </w:pPr>
            <w:sdt>
              <w:sdtPr>
                <w:id w:val="1991825489"/>
                <w:placeholder>
                  <w:docPart w:val="8931A15A60474579B5D086A57E4A3516"/>
                </w:placeholder>
                <w:temporary/>
                <w:showingPlcHdr/>
                <w15:appearance w15:val="hidden"/>
              </w:sdtPr>
              <w:sdtContent>
                <w:r w:rsidR="009035F5">
                  <w:t>Friday</w:t>
                </w:r>
              </w:sdtContent>
            </w:sdt>
          </w:p>
        </w:tc>
        <w:tc>
          <w:tcPr>
            <w:tcW w:w="2066" w:type="dxa"/>
          </w:tcPr>
          <w:p w:rsidR="002F6E35" w:rsidRDefault="00D24451">
            <w:pPr>
              <w:pStyle w:val="Days"/>
            </w:pPr>
            <w:sdt>
              <w:sdtPr>
                <w:id w:val="115736794"/>
                <w:placeholder>
                  <w:docPart w:val="4AEF8EB5824340B4B4EDEB02260BD781"/>
                </w:placeholder>
                <w:temporary/>
                <w:showingPlcHdr/>
                <w15:appearance w15:val="hidden"/>
              </w:sdtPr>
              <w:sdtContent>
                <w:r w:rsidR="009035F5">
                  <w:t>Saturday</w:t>
                </w:r>
              </w:sdtContent>
            </w:sdt>
          </w:p>
        </w:tc>
      </w:tr>
      <w:tr w:rsidR="002F6E35" w:rsidTr="00BF70B9">
        <w:trPr>
          <w:trHeight w:val="274"/>
        </w:trPr>
        <w:tc>
          <w:tcPr>
            <w:tcW w:w="2064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558EA"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 w:rsidR="007558EA">
              <w:fldChar w:fldCharType="separate"/>
            </w:r>
            <w:r w:rsidR="007558EA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2066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558EA"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7558EA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7558E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 w:rsidR="007558EA">
              <w:fldChar w:fldCharType="separate"/>
            </w:r>
            <w:r w:rsidR="007558EA">
              <w:rPr>
                <w:noProof/>
              </w:rPr>
              <w:instrText>2</w:instrText>
            </w:r>
            <w:r>
              <w:fldChar w:fldCharType="end"/>
            </w:r>
            <w:r w:rsidR="007558EA">
              <w:fldChar w:fldCharType="separate"/>
            </w:r>
            <w:r w:rsidR="007558EA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2066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558EA"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7558E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7558EA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 w:rsidR="007558EA">
              <w:fldChar w:fldCharType="separate"/>
            </w:r>
            <w:r w:rsidR="007558EA">
              <w:rPr>
                <w:noProof/>
              </w:rPr>
              <w:instrText>3</w:instrText>
            </w:r>
            <w:r>
              <w:fldChar w:fldCharType="end"/>
            </w:r>
            <w:r w:rsidR="007558EA">
              <w:fldChar w:fldCharType="separate"/>
            </w:r>
            <w:r w:rsidR="007558EA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2066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558EA"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7558EA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7558EA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558EA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7558EA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2066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558EA"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7558EA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7558EA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558EA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7558EA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2066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558EA"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7558EA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7558EA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558EA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7558EA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2066" w:type="dxa"/>
            <w:tcBorders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7558EA"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7558EA"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7558EA"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558EA"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 w:rsidR="007558EA">
              <w:rPr>
                <w:noProof/>
              </w:rPr>
              <w:t>7</w:t>
            </w:r>
            <w:r>
              <w:fldChar w:fldCharType="end"/>
            </w:r>
          </w:p>
        </w:tc>
      </w:tr>
      <w:tr w:rsidR="002F6E35" w:rsidTr="00BF70B9">
        <w:trPr>
          <w:trHeight w:hRule="exact" w:val="1179"/>
        </w:trPr>
        <w:tc>
          <w:tcPr>
            <w:tcW w:w="206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FE6E41" w:rsidRPr="00035F7F" w:rsidRDefault="00FE6E41" w:rsidP="003D1F07">
            <w:pPr>
              <w:shd w:val="clear" w:color="auto" w:fill="E4C2DD" w:themeFill="accent4" w:themeFillTint="99"/>
              <w:rPr>
                <w:b/>
                <w:sz w:val="20"/>
                <w:szCs w:val="20"/>
              </w:rPr>
            </w:pPr>
            <w:r w:rsidRPr="00035F7F">
              <w:rPr>
                <w:b/>
                <w:sz w:val="20"/>
                <w:szCs w:val="20"/>
              </w:rPr>
              <w:t>35</w:t>
            </w:r>
            <w:r w:rsidRPr="00035F7F">
              <w:rPr>
                <w:b/>
                <w:sz w:val="20"/>
                <w:szCs w:val="20"/>
                <w:vertAlign w:val="superscript"/>
              </w:rPr>
              <w:t>th</w:t>
            </w:r>
            <w:r w:rsidRPr="00035F7F">
              <w:rPr>
                <w:b/>
                <w:sz w:val="20"/>
                <w:szCs w:val="20"/>
              </w:rPr>
              <w:t xml:space="preserve"> Kickoff-</w:t>
            </w:r>
            <w:r w:rsidR="004F0A4F">
              <w:rPr>
                <w:sz w:val="20"/>
                <w:szCs w:val="20"/>
              </w:rPr>
              <w:t>5-7</w:t>
            </w:r>
            <w:r w:rsidRPr="00035F7F">
              <w:rPr>
                <w:sz w:val="20"/>
                <w:szCs w:val="20"/>
              </w:rPr>
              <w:t xml:space="preserve">pm </w:t>
            </w:r>
          </w:p>
          <w:p w:rsidR="003D1F07" w:rsidRDefault="003D1F07" w:rsidP="003D1F07">
            <w:r w:rsidRPr="003D1F07">
              <w:rPr>
                <w:color w:val="2EA616"/>
              </w:rPr>
              <w:t>Beginners Cycle 8:30am</w:t>
            </w:r>
          </w:p>
          <w:p w:rsidR="00FE6E41" w:rsidRDefault="00257264" w:rsidP="003D1F07">
            <w:r w:rsidRPr="00035F7F">
              <w:rPr>
                <w:shd w:val="clear" w:color="auto" w:fill="65D6FF" w:themeFill="accent3"/>
              </w:rPr>
              <w:t>6pm Plank Challenge</w:t>
            </w:r>
          </w:p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FE4E56" w:rsidRPr="004F0A4F" w:rsidRDefault="00FE4E56" w:rsidP="004F0A4F">
            <w:pPr>
              <w:shd w:val="clear" w:color="auto" w:fill="FF4040" w:themeFill="accent5" w:themeFillTint="99"/>
              <w:rPr>
                <w:color w:val="FFFFFF" w:themeColor="background1"/>
              </w:rPr>
            </w:pPr>
            <w:r w:rsidRPr="004F0A4F">
              <w:rPr>
                <w:color w:val="FFFFFF" w:themeColor="background1"/>
              </w:rPr>
              <w:t>CHECK IN TO WIN</w:t>
            </w:r>
          </w:p>
          <w:p w:rsidR="002F6E35" w:rsidRPr="004F0A4F" w:rsidRDefault="00FE4E56" w:rsidP="004F0A4F">
            <w:pPr>
              <w:shd w:val="clear" w:color="auto" w:fill="FF4040" w:themeFill="accent5" w:themeFillTint="99"/>
              <w:rPr>
                <w:color w:val="FFFFFF" w:themeColor="background1"/>
              </w:rPr>
            </w:pPr>
            <w:r w:rsidRPr="004F0A4F">
              <w:rPr>
                <w:color w:val="FFFFFF" w:themeColor="background1"/>
              </w:rPr>
              <w:t>5am-10am</w:t>
            </w:r>
          </w:p>
          <w:p w:rsidR="00035F7F" w:rsidRDefault="00035F7F" w:rsidP="00035F7F">
            <w:r w:rsidRPr="003D1F07">
              <w:rPr>
                <w:color w:val="2EA616"/>
              </w:rPr>
              <w:t>Beginners Cycle 8:30am</w:t>
            </w:r>
          </w:p>
          <w:p w:rsidR="00955599" w:rsidRDefault="00955599" w:rsidP="00955599"/>
          <w:p w:rsidR="00955599" w:rsidRDefault="00955599" w:rsidP="00FE4E56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4F0A4F" w:rsidRDefault="00251C00">
            <w:pPr>
              <w:rPr>
                <w:b/>
                <w:color w:val="FF0000"/>
              </w:rPr>
            </w:pPr>
            <w:r w:rsidRPr="004F0A4F">
              <w:rPr>
                <w:b/>
                <w:color w:val="FF0000"/>
              </w:rPr>
              <w:t>Fitness Friday POP UP</w:t>
            </w:r>
            <w:r w:rsidR="004F0A4F" w:rsidRPr="004F0A4F">
              <w:rPr>
                <w:b/>
                <w:color w:val="FF0000"/>
              </w:rPr>
              <w:t xml:space="preserve"> </w:t>
            </w:r>
          </w:p>
          <w:p w:rsidR="004F0A4F" w:rsidRDefault="004F0A4F">
            <w:r>
              <w:t>Stroke Awareness in the lobby – Stop By and grab some info</w:t>
            </w:r>
          </w:p>
          <w:p w:rsidR="00A279A9" w:rsidRDefault="00A279A9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1470E">
            <w:r>
              <w:t>9am Walk with Becca- 1 Mile Stroke Awareness Walk</w:t>
            </w:r>
          </w:p>
        </w:tc>
      </w:tr>
      <w:tr w:rsidR="002F6E35" w:rsidTr="00BF70B9">
        <w:trPr>
          <w:trHeight w:val="265"/>
        </w:trPr>
        <w:tc>
          <w:tcPr>
            <w:tcW w:w="206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7558EA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7558EA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7558EA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7558EA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7558EA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7558EA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7558EA">
              <w:rPr>
                <w:noProof/>
              </w:rPr>
              <w:t>14</w:t>
            </w:r>
            <w:r>
              <w:fldChar w:fldCharType="end"/>
            </w:r>
          </w:p>
        </w:tc>
      </w:tr>
      <w:tr w:rsidR="002F6E35" w:rsidTr="00BF70B9">
        <w:trPr>
          <w:trHeight w:hRule="exact" w:val="914"/>
        </w:trPr>
        <w:tc>
          <w:tcPr>
            <w:tcW w:w="206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FE6E41" w:rsidP="003D1F07">
            <w:r>
              <w:t xml:space="preserve">Member Monday </w:t>
            </w:r>
            <w:r w:rsidR="00A279A9">
              <w:t>AM</w:t>
            </w:r>
          </w:p>
          <w:p w:rsidR="004F0A4F" w:rsidRDefault="004F0A4F" w:rsidP="003D1F07">
            <w:r>
              <w:t>NO BEGINNERS CYCLE</w:t>
            </w:r>
          </w:p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FE4E56" w:rsidRPr="004F0A4F" w:rsidRDefault="00FE4E56" w:rsidP="004F0A4F">
            <w:pPr>
              <w:shd w:val="clear" w:color="auto" w:fill="FF4040" w:themeFill="accent5" w:themeFillTint="99"/>
              <w:rPr>
                <w:color w:val="FFFFFF" w:themeColor="background1"/>
              </w:rPr>
            </w:pPr>
            <w:r w:rsidRPr="004F0A4F">
              <w:rPr>
                <w:color w:val="FFFFFF" w:themeColor="background1"/>
              </w:rPr>
              <w:t>CHECK IN TO WIN</w:t>
            </w:r>
          </w:p>
          <w:p w:rsidR="00AA0D59" w:rsidRPr="004F0A4F" w:rsidRDefault="00FE4E56" w:rsidP="004F0A4F">
            <w:pPr>
              <w:shd w:val="clear" w:color="auto" w:fill="FF4040" w:themeFill="accent5" w:themeFillTint="99"/>
              <w:rPr>
                <w:color w:val="FFFFFF" w:themeColor="background1"/>
              </w:rPr>
            </w:pPr>
            <w:r w:rsidRPr="004F0A4F">
              <w:rPr>
                <w:color w:val="FFFFFF" w:themeColor="background1"/>
              </w:rPr>
              <w:t>10am-3pm</w:t>
            </w:r>
          </w:p>
          <w:p w:rsidR="00035F7F" w:rsidRDefault="00035F7F" w:rsidP="00035F7F">
            <w:r w:rsidRPr="003D1F07">
              <w:rPr>
                <w:color w:val="2EA616"/>
              </w:rPr>
              <w:t>Beginners Cycle 8:30am</w:t>
            </w:r>
          </w:p>
          <w:p w:rsidR="00035F7F" w:rsidRDefault="00035F7F" w:rsidP="00FE4E56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92D050"/>
          </w:tcPr>
          <w:p w:rsidR="002F6E35" w:rsidRPr="004F0A4F" w:rsidRDefault="00251C00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4F0A4F">
              <w:rPr>
                <w:b/>
                <w:color w:val="FFFFFF" w:themeColor="background1"/>
                <w:sz w:val="16"/>
                <w:szCs w:val="16"/>
              </w:rPr>
              <w:t>Fitness Friday POP UP</w:t>
            </w:r>
          </w:p>
          <w:p w:rsidR="004F0A4F" w:rsidRDefault="0031323F" w:rsidP="0031323F">
            <w:pPr>
              <w:rPr>
                <w:sz w:val="16"/>
                <w:szCs w:val="16"/>
              </w:rPr>
            </w:pPr>
            <w:r w:rsidRPr="00432723">
              <w:rPr>
                <w:sz w:val="16"/>
                <w:szCs w:val="16"/>
              </w:rPr>
              <w:t xml:space="preserve">Learn how: Protein </w:t>
            </w:r>
            <w:r w:rsidR="00432723" w:rsidRPr="00432723">
              <w:rPr>
                <w:sz w:val="16"/>
                <w:szCs w:val="16"/>
              </w:rPr>
              <w:t xml:space="preserve">Pancakes in the lobby </w:t>
            </w:r>
            <w:r w:rsidR="004F0A4F">
              <w:rPr>
                <w:sz w:val="16"/>
                <w:szCs w:val="16"/>
              </w:rPr>
              <w:t>w/</w:t>
            </w:r>
          </w:p>
          <w:p w:rsidR="00A279A9" w:rsidRDefault="004F0A4F" w:rsidP="0031323F">
            <w:r>
              <w:rPr>
                <w:sz w:val="16"/>
                <w:szCs w:val="16"/>
              </w:rPr>
              <w:t xml:space="preserve">Alana </w:t>
            </w:r>
            <w:r w:rsidR="00432723" w:rsidRPr="00432723">
              <w:rPr>
                <w:sz w:val="16"/>
                <w:szCs w:val="16"/>
              </w:rPr>
              <w:t>9am</w:t>
            </w:r>
          </w:p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2F6E35" w:rsidTr="00BF70B9">
        <w:trPr>
          <w:trHeight w:val="265"/>
        </w:trPr>
        <w:tc>
          <w:tcPr>
            <w:tcW w:w="206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7558EA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7558EA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7558EA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7558EA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7558EA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7558EA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7558EA">
              <w:rPr>
                <w:noProof/>
              </w:rPr>
              <w:t>21</w:t>
            </w:r>
            <w:r>
              <w:fldChar w:fldCharType="end"/>
            </w:r>
          </w:p>
        </w:tc>
      </w:tr>
      <w:tr w:rsidR="002F6E35" w:rsidTr="00BF70B9">
        <w:trPr>
          <w:trHeight w:hRule="exact" w:val="961"/>
        </w:trPr>
        <w:tc>
          <w:tcPr>
            <w:tcW w:w="206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A279A9" w:rsidRDefault="003D1F07" w:rsidP="003D1F07">
            <w:r>
              <w:t>Member Monday</w:t>
            </w:r>
            <w:r w:rsidRPr="003D1F07">
              <w:t xml:space="preserve"> </w:t>
            </w:r>
            <w:r w:rsidR="00A279A9">
              <w:t>PM</w:t>
            </w:r>
          </w:p>
          <w:p w:rsidR="003D1F07" w:rsidRDefault="003D1F07" w:rsidP="003D1F07">
            <w:r w:rsidRPr="003D1F07">
              <w:rPr>
                <w:color w:val="2EA616"/>
              </w:rPr>
              <w:t>Beginners Cycle 8:30am</w:t>
            </w:r>
          </w:p>
          <w:p w:rsidR="00FE6E41" w:rsidRDefault="0031323F" w:rsidP="003D1F07">
            <w:r w:rsidRPr="00035F7F">
              <w:rPr>
                <w:shd w:val="clear" w:color="auto" w:fill="65D6FF" w:themeFill="accent3"/>
              </w:rPr>
              <w:t>6pm Pull Up Challenge</w:t>
            </w:r>
          </w:p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FE4E56" w:rsidRPr="004F0A4F" w:rsidRDefault="00FE4E56" w:rsidP="004F0A4F">
            <w:pPr>
              <w:shd w:val="clear" w:color="auto" w:fill="FF4040" w:themeFill="accent5" w:themeFillTint="99"/>
              <w:rPr>
                <w:color w:val="FFFFFF" w:themeColor="background1"/>
              </w:rPr>
            </w:pPr>
            <w:r w:rsidRPr="004F0A4F">
              <w:rPr>
                <w:color w:val="FFFFFF" w:themeColor="background1"/>
              </w:rPr>
              <w:t>CHECK IN TO WIN</w:t>
            </w:r>
          </w:p>
          <w:p w:rsidR="00FE4E56" w:rsidRPr="004F0A4F" w:rsidRDefault="00FE4E56" w:rsidP="004F0A4F">
            <w:pPr>
              <w:shd w:val="clear" w:color="auto" w:fill="FF4040" w:themeFill="accent5" w:themeFillTint="99"/>
              <w:rPr>
                <w:color w:val="FFFFFF" w:themeColor="background1"/>
              </w:rPr>
            </w:pPr>
            <w:r w:rsidRPr="004F0A4F">
              <w:rPr>
                <w:color w:val="FFFFFF" w:themeColor="background1"/>
              </w:rPr>
              <w:t>3-9pm</w:t>
            </w:r>
          </w:p>
          <w:p w:rsidR="00035F7F" w:rsidRDefault="00035F7F" w:rsidP="00035F7F">
            <w:r w:rsidRPr="003D1F07">
              <w:rPr>
                <w:color w:val="2EA616"/>
              </w:rPr>
              <w:t>Beginners Cycle 8:30am</w:t>
            </w:r>
          </w:p>
          <w:p w:rsidR="00035F7F" w:rsidRDefault="00035F7F" w:rsidP="00FE4E56"/>
          <w:p w:rsidR="00AA0D59" w:rsidRDefault="00AA0D59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FFC000"/>
          </w:tcPr>
          <w:p w:rsidR="002F6E35" w:rsidRDefault="004F0A4F">
            <w:r>
              <w:t>35</w:t>
            </w:r>
            <w:r w:rsidRPr="004F0A4F">
              <w:rPr>
                <w:vertAlign w:val="superscript"/>
              </w:rPr>
              <w:t>th</w:t>
            </w:r>
            <w:r>
              <w:t xml:space="preserve"> </w:t>
            </w:r>
            <w:r w:rsidR="00FE6E41">
              <w:t>POOLSIDE CELEBRATION</w:t>
            </w:r>
            <w:r w:rsidR="00A279A9">
              <w:t>: MEMBERS WELCOMED</w:t>
            </w:r>
          </w:p>
          <w:p w:rsidR="00FE6E41" w:rsidRDefault="00FE6E41">
            <w:r>
              <w:t>5:30-7:30pm</w:t>
            </w:r>
          </w:p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Pr="00C0426A" w:rsidRDefault="00251C00">
            <w:pPr>
              <w:rPr>
                <w:b/>
                <w:color w:val="FF0000"/>
              </w:rPr>
            </w:pPr>
            <w:r w:rsidRPr="00C0426A">
              <w:rPr>
                <w:b/>
                <w:color w:val="FF0000"/>
              </w:rPr>
              <w:t>Fitness Friday POP UP</w:t>
            </w:r>
          </w:p>
          <w:p w:rsidR="00A279A9" w:rsidRDefault="00035517" w:rsidP="00751E17">
            <w:r>
              <w:rPr>
                <w:sz w:val="16"/>
                <w:szCs w:val="16"/>
              </w:rPr>
              <w:t xml:space="preserve">1987 </w:t>
            </w:r>
            <w:r w:rsidR="004F0A4F" w:rsidRPr="004F0A4F">
              <w:rPr>
                <w:sz w:val="16"/>
                <w:szCs w:val="16"/>
              </w:rPr>
              <w:t xml:space="preserve">Body Weight Workout in the Basketball Courts </w:t>
            </w:r>
            <w:r w:rsidR="00800CC9">
              <w:rPr>
                <w:sz w:val="16"/>
                <w:szCs w:val="16"/>
              </w:rPr>
              <w:t xml:space="preserve"> w/Alana </w:t>
            </w:r>
            <w:r w:rsidR="004F0A4F">
              <w:rPr>
                <w:sz w:val="16"/>
                <w:szCs w:val="16"/>
              </w:rPr>
              <w:t xml:space="preserve"> </w:t>
            </w:r>
            <w:r w:rsidR="004F0A4F" w:rsidRPr="004F0A4F">
              <w:rPr>
                <w:sz w:val="16"/>
                <w:szCs w:val="16"/>
              </w:rPr>
              <w:t>9am</w:t>
            </w:r>
            <w:r w:rsidR="00751E17">
              <w:rPr>
                <w:sz w:val="16"/>
                <w:szCs w:val="16"/>
              </w:rPr>
              <w:t>-</w:t>
            </w:r>
          </w:p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2F6E35" w:rsidTr="00BF70B9">
        <w:trPr>
          <w:trHeight w:val="265"/>
        </w:trPr>
        <w:tc>
          <w:tcPr>
            <w:tcW w:w="206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7558EA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7558EA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7558EA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7558EA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7558EA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7558EA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7558EA">
              <w:rPr>
                <w:noProof/>
              </w:rPr>
              <w:t>28</w:t>
            </w:r>
            <w:r>
              <w:fldChar w:fldCharType="end"/>
            </w:r>
          </w:p>
        </w:tc>
      </w:tr>
      <w:tr w:rsidR="002F6E35" w:rsidTr="00BF70B9">
        <w:trPr>
          <w:trHeight w:hRule="exact" w:val="979"/>
        </w:trPr>
        <w:tc>
          <w:tcPr>
            <w:tcW w:w="206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A279A9" w:rsidRDefault="003D1F07" w:rsidP="003D1F07">
            <w:r>
              <w:t>Member Monday</w:t>
            </w:r>
            <w:r w:rsidRPr="003D1F07">
              <w:t xml:space="preserve"> </w:t>
            </w:r>
            <w:r w:rsidR="00A279A9">
              <w:t>AM</w:t>
            </w:r>
          </w:p>
          <w:p w:rsidR="003D1F07" w:rsidRDefault="003D1F07" w:rsidP="003D1F07">
            <w:r w:rsidRPr="003D1F07">
              <w:rPr>
                <w:color w:val="2EA616"/>
              </w:rPr>
              <w:t>Beginners Cycle 8:30am</w:t>
            </w:r>
          </w:p>
          <w:p w:rsidR="002F6E35" w:rsidRDefault="0031323F" w:rsidP="003D1F07">
            <w:r w:rsidRPr="00035F7F">
              <w:rPr>
                <w:shd w:val="clear" w:color="auto" w:fill="65D6FF" w:themeFill="accent3"/>
              </w:rPr>
              <w:t>6pm Bench Press Challenge</w:t>
            </w:r>
          </w:p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432723" w:rsidRPr="004F0A4F" w:rsidRDefault="00432723" w:rsidP="004F0A4F">
            <w:pPr>
              <w:shd w:val="clear" w:color="auto" w:fill="FF4040" w:themeFill="accent5" w:themeFillTint="99"/>
              <w:rPr>
                <w:color w:val="FFFFFF" w:themeColor="background1"/>
              </w:rPr>
            </w:pPr>
            <w:r w:rsidRPr="004F0A4F">
              <w:rPr>
                <w:color w:val="FFFFFF" w:themeColor="background1"/>
              </w:rPr>
              <w:t>CHECK IN TO WIN</w:t>
            </w:r>
          </w:p>
          <w:p w:rsidR="00432723" w:rsidRDefault="00B82F49" w:rsidP="004F0A4F">
            <w:pPr>
              <w:shd w:val="clear" w:color="auto" w:fill="FF4040" w:themeFill="accent5" w:themeFillTint="99"/>
            </w:pPr>
            <w:r>
              <w:rPr>
                <w:color w:val="FFFFFF" w:themeColor="background1"/>
              </w:rPr>
              <w:t>All day</w:t>
            </w:r>
          </w:p>
          <w:p w:rsidR="00035F7F" w:rsidRDefault="00035F7F" w:rsidP="00035F7F">
            <w:r w:rsidRPr="003D1F07">
              <w:rPr>
                <w:color w:val="2EA616"/>
              </w:rPr>
              <w:t>Beginners Cycle 8:30am</w:t>
            </w:r>
          </w:p>
          <w:p w:rsidR="00FE4E56" w:rsidRDefault="00FE4E56" w:rsidP="00FE4E56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92D050"/>
          </w:tcPr>
          <w:p w:rsidR="00A279A9" w:rsidRPr="004F0A4F" w:rsidRDefault="00251C00" w:rsidP="00A279A9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4F0A4F">
              <w:rPr>
                <w:b/>
                <w:color w:val="FFFFFF" w:themeColor="background1"/>
                <w:sz w:val="16"/>
                <w:szCs w:val="16"/>
              </w:rPr>
              <w:t>Fitness Friday POP UP</w:t>
            </w:r>
          </w:p>
          <w:p w:rsidR="002F6E35" w:rsidRDefault="0031323F" w:rsidP="0031323F">
            <w:r w:rsidRPr="00432723">
              <w:rPr>
                <w:sz w:val="16"/>
                <w:szCs w:val="16"/>
              </w:rPr>
              <w:t>Learn How to make</w:t>
            </w:r>
            <w:r w:rsidR="00432723" w:rsidRPr="00432723">
              <w:rPr>
                <w:sz w:val="16"/>
                <w:szCs w:val="16"/>
              </w:rPr>
              <w:t xml:space="preserve"> protein balls in the lobby</w:t>
            </w:r>
            <w:r w:rsidR="00432723">
              <w:rPr>
                <w:sz w:val="16"/>
                <w:szCs w:val="16"/>
              </w:rPr>
              <w:t xml:space="preserve"> </w:t>
            </w:r>
            <w:r w:rsidR="004F0A4F">
              <w:rPr>
                <w:sz w:val="16"/>
                <w:szCs w:val="16"/>
              </w:rPr>
              <w:t xml:space="preserve">w/Alana </w:t>
            </w:r>
            <w:r w:rsidR="00432723">
              <w:rPr>
                <w:sz w:val="16"/>
                <w:szCs w:val="16"/>
              </w:rPr>
              <w:t>9am</w:t>
            </w:r>
          </w:p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2F6E35" w:rsidTr="00BF70B9">
        <w:trPr>
          <w:trHeight w:val="265"/>
        </w:trPr>
        <w:tc>
          <w:tcPr>
            <w:tcW w:w="2064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7558EA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7558EA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558EA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7558EA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558EA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7558EA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7558EA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7558EA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558EA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7558EA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558EA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7558EA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7558EA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7558EA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558EA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7558EA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558EA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7558EA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7558EA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7558EA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558EA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557989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7558E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557989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558EA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557989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558EA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7558E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557989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558EA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557989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558EA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  <w:bottom w:val="nil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7558E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557989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558EA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2F6E35" w:rsidTr="00BF70B9">
        <w:trPr>
          <w:trHeight w:hRule="exact" w:val="1197"/>
        </w:trPr>
        <w:tc>
          <w:tcPr>
            <w:tcW w:w="2064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A279A9">
            <w:r>
              <w:t>Holiday/Closed/24/7only</w:t>
            </w:r>
          </w:p>
          <w:p w:rsidR="003D1F07" w:rsidRDefault="003D1F07" w:rsidP="003D1F07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95559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629576</wp:posOffset>
                      </wp:positionH>
                      <wp:positionV relativeFrom="paragraph">
                        <wp:posOffset>482549</wp:posOffset>
                      </wp:positionV>
                      <wp:extent cx="80319" cy="67962"/>
                      <wp:effectExtent l="19050" t="0" r="34290" b="27305"/>
                      <wp:wrapNone/>
                      <wp:docPr id="8" name="Hear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19" cy="67962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83ADE4" id="Heart 8" o:spid="_x0000_s1026" style="position:absolute;margin-left:49.55pt;margin-top:38pt;width:6.3pt;height:5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319,67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" path="m40160,16991v16733,-39645,81992,,,50971c-41833,16991,23426,-22654,40160,16991xe" fillcolor="#92bc00 [3204]" strokecolor="#485d00 [1604]" strokeweight="2pt">
                      <v:path arrowok="t" o:connecttype="custom" o:connectlocs="40160,16991;40160,67962;40160,16991" o:connectangles="0,0,0"/>
                    </v:shape>
                  </w:pict>
                </mc:Fallback>
              </mc:AlternateContent>
            </w:r>
          </w:p>
        </w:tc>
        <w:tc>
          <w:tcPr>
            <w:tcW w:w="2066" w:type="dxa"/>
            <w:tcBorders>
              <w:top w:val="nil"/>
              <w:bottom w:val="single" w:sz="6" w:space="0" w:color="BFBFBF" w:themeColor="background1" w:themeShade="BF"/>
            </w:tcBorders>
          </w:tcPr>
          <w:p w:rsidR="002F6E35" w:rsidRDefault="002F6E35"/>
        </w:tc>
      </w:tr>
      <w:tr w:rsidR="002F6E35" w:rsidTr="00BF70B9">
        <w:trPr>
          <w:trHeight w:val="284"/>
        </w:trPr>
        <w:tc>
          <w:tcPr>
            <w:tcW w:w="2064" w:type="dxa"/>
            <w:tcBorders>
              <w:top w:val="single" w:sz="6" w:space="0" w:color="BFBFBF" w:themeColor="background1" w:themeShade="BF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7558E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</w:tcBorders>
          </w:tcPr>
          <w:p w:rsidR="002F6E35" w:rsidRDefault="009035F5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7558EA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  <w:tc>
          <w:tcPr>
            <w:tcW w:w="2066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  <w:tc>
          <w:tcPr>
            <w:tcW w:w="2066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  <w:tc>
          <w:tcPr>
            <w:tcW w:w="2066" w:type="dxa"/>
            <w:tcBorders>
              <w:top w:val="single" w:sz="6" w:space="0" w:color="BFBFBF" w:themeColor="background1" w:themeShade="BF"/>
            </w:tcBorders>
          </w:tcPr>
          <w:p w:rsidR="002F6E35" w:rsidRDefault="004F0A4F">
            <w:pPr>
              <w:pStyle w:val="Dates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-1046686</wp:posOffset>
                      </wp:positionH>
                      <wp:positionV relativeFrom="paragraph">
                        <wp:posOffset>-919308</wp:posOffset>
                      </wp:positionV>
                      <wp:extent cx="2341605" cy="932935"/>
                      <wp:effectExtent l="0" t="0" r="20955" b="19685"/>
                      <wp:wrapNone/>
                      <wp:docPr id="7" name="Flowchart: Punched Tap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1605" cy="932935"/>
                              </a:xfrm>
                              <a:prstGeom prst="flowChartPunchedTape">
                                <a:avLst/>
                              </a:prstGeom>
                              <a:solidFill>
                                <a:schemeClr val="tx2">
                                  <a:lumMod val="25000"/>
                                  <a:lumOff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279A9" w:rsidRPr="004F0A4F" w:rsidRDefault="00A279A9" w:rsidP="003D1F07">
                                  <w:pPr>
                                    <w:rPr>
                                      <w:rFonts w:ascii="Arial Black" w:hAnsi="Arial Black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F0A4F">
                                    <w:rPr>
                                      <w:rFonts w:ascii="Arial Black" w:hAnsi="Arial Black"/>
                                      <w:b/>
                                      <w:sz w:val="16"/>
                                      <w:szCs w:val="16"/>
                                    </w:rPr>
                                    <w:t>Open to the community:</w:t>
                                  </w:r>
                                </w:p>
                                <w:p w:rsidR="003D1F07" w:rsidRPr="00A279A9" w:rsidRDefault="003D1F07" w:rsidP="003D1F07">
                                  <w:pPr>
                                    <w:rPr>
                                      <w:b/>
                                    </w:rPr>
                                  </w:pPr>
                                  <w:r w:rsidRPr="004F0A4F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EVERY MONDAY 10am: “Lil Sports” </w:t>
                                  </w:r>
                                  <w:r w:rsidR="00A279A9" w:rsidRPr="004F0A4F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Playgroup. </w:t>
                                  </w:r>
                                  <w:r w:rsidRPr="004F0A4F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Ages 0-24 child provider</w:t>
                                  </w:r>
                                  <w:r w:rsidRPr="00A279A9">
                                    <w:rPr>
                                      <w:b/>
                                    </w:rPr>
                                    <w:t xml:space="preserve"> must stay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Flowchart: Punched Tape 7" o:spid="_x0000_s1029" type="#_x0000_t122" style="position:absolute;left:0;text-align:left;margin-left:-82.4pt;margin-top:-72.4pt;width:184.4pt;height:7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" fillcolor="#d9b2dd [831]" strokecolor="#485d00 [1604]" strokeweight="2pt">
                      <v:textbox>
                        <w:txbxContent>
                          <w:p w:rsidR="00A279A9" w:rsidRPr="004F0A4F" w:rsidRDefault="00A279A9" w:rsidP="003D1F07">
                            <w:pPr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</w:pPr>
                            <w:r w:rsidRPr="004F0A4F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>Open to the community:</w:t>
                            </w:r>
                          </w:p>
                          <w:p w:rsidR="003D1F07" w:rsidRPr="00A279A9" w:rsidRDefault="003D1F07" w:rsidP="003D1F07">
                            <w:pPr>
                              <w:rPr>
                                <w:b/>
                              </w:rPr>
                            </w:pPr>
                            <w:r w:rsidRPr="004F0A4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EVERY MONDAY 10am: “Lil Sports” </w:t>
                            </w:r>
                            <w:r w:rsidR="00A279A9" w:rsidRPr="004F0A4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Playgroup. </w:t>
                            </w:r>
                            <w:r w:rsidRPr="004F0A4F">
                              <w:rPr>
                                <w:b/>
                                <w:sz w:val="16"/>
                                <w:szCs w:val="16"/>
                              </w:rPr>
                              <w:t>Ages 0-24 child provider</w:t>
                            </w:r>
                            <w:r w:rsidRPr="00A279A9">
                              <w:rPr>
                                <w:b/>
                              </w:rPr>
                              <w:t xml:space="preserve"> must stay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66" w:type="dxa"/>
            <w:tcBorders>
              <w:top w:val="single" w:sz="6" w:space="0" w:color="BFBFBF" w:themeColor="background1" w:themeShade="BF"/>
            </w:tcBorders>
          </w:tcPr>
          <w:p w:rsidR="002F6E35" w:rsidRDefault="002F6E35">
            <w:pPr>
              <w:pStyle w:val="Dates"/>
            </w:pPr>
          </w:p>
        </w:tc>
      </w:tr>
    </w:tbl>
    <w:p w:rsidR="002F6E35" w:rsidRDefault="00BF70B9">
      <w:r>
        <w:rPr>
          <w:noProof/>
        </w:rPr>
        <w:lastRenderedPageBreak/>
        <w:drawing>
          <wp:inline distT="0" distB="0" distL="0" distR="0">
            <wp:extent cx="5297805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th Celebration (8.5 × 11 in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6E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762" w:rsidRDefault="00903762">
      <w:pPr>
        <w:spacing w:before="0" w:after="0"/>
      </w:pPr>
      <w:r>
        <w:separator/>
      </w:r>
    </w:p>
  </w:endnote>
  <w:endnote w:type="continuationSeparator" w:id="0">
    <w:p w:rsidR="00903762" w:rsidRDefault="0090376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panose1 w:val="00000000000000000000"/>
    <w:charset w:val="80"/>
    <w:family w:val="roman"/>
    <w:notTrueType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762" w:rsidRDefault="00903762">
      <w:pPr>
        <w:spacing w:before="0" w:after="0"/>
      </w:pPr>
      <w:r>
        <w:separator/>
      </w:r>
    </w:p>
  </w:footnote>
  <w:footnote w:type="continuationSeparator" w:id="0">
    <w:p w:rsidR="00903762" w:rsidRDefault="0090376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600pt;height:267.75pt;visibility:visibl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removePersonalInformation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5/31/2022"/>
    <w:docVar w:name="MonthStart" w:val="5/1/2022"/>
    <w:docVar w:name="ShowDynamicGuides" w:val="1"/>
    <w:docVar w:name="ShowMarginGuides" w:val="0"/>
    <w:docVar w:name="ShowOutlines" w:val="0"/>
    <w:docVar w:name="ShowStaticGuides" w:val="0"/>
  </w:docVars>
  <w:rsids>
    <w:rsidRoot w:val="007558EA"/>
    <w:rsid w:val="00035517"/>
    <w:rsid w:val="00035F7F"/>
    <w:rsid w:val="00056814"/>
    <w:rsid w:val="0006779F"/>
    <w:rsid w:val="000A20FE"/>
    <w:rsid w:val="0011772B"/>
    <w:rsid w:val="001552B4"/>
    <w:rsid w:val="0021470E"/>
    <w:rsid w:val="00251C00"/>
    <w:rsid w:val="00257264"/>
    <w:rsid w:val="0027720C"/>
    <w:rsid w:val="002F6E35"/>
    <w:rsid w:val="0031323F"/>
    <w:rsid w:val="003D1F07"/>
    <w:rsid w:val="003D7DDA"/>
    <w:rsid w:val="00406C2A"/>
    <w:rsid w:val="00432723"/>
    <w:rsid w:val="00454FED"/>
    <w:rsid w:val="004C5B17"/>
    <w:rsid w:val="004F0A4F"/>
    <w:rsid w:val="00510E56"/>
    <w:rsid w:val="00526D33"/>
    <w:rsid w:val="005562FE"/>
    <w:rsid w:val="00557989"/>
    <w:rsid w:val="006A4BA1"/>
    <w:rsid w:val="00751E17"/>
    <w:rsid w:val="007558EA"/>
    <w:rsid w:val="007564A4"/>
    <w:rsid w:val="007777B1"/>
    <w:rsid w:val="007A49F2"/>
    <w:rsid w:val="00800CC9"/>
    <w:rsid w:val="00874C9A"/>
    <w:rsid w:val="009035F5"/>
    <w:rsid w:val="00903762"/>
    <w:rsid w:val="00944085"/>
    <w:rsid w:val="00946A27"/>
    <w:rsid w:val="00955599"/>
    <w:rsid w:val="009A0FFF"/>
    <w:rsid w:val="00A279A9"/>
    <w:rsid w:val="00A4654E"/>
    <w:rsid w:val="00A73BBF"/>
    <w:rsid w:val="00AA0D59"/>
    <w:rsid w:val="00AB29FA"/>
    <w:rsid w:val="00B70858"/>
    <w:rsid w:val="00B8151A"/>
    <w:rsid w:val="00B82F49"/>
    <w:rsid w:val="00BF70B9"/>
    <w:rsid w:val="00C0426A"/>
    <w:rsid w:val="00C11D39"/>
    <w:rsid w:val="00C71D73"/>
    <w:rsid w:val="00C7735D"/>
    <w:rsid w:val="00CB1C1C"/>
    <w:rsid w:val="00D17693"/>
    <w:rsid w:val="00D24451"/>
    <w:rsid w:val="00DF051F"/>
    <w:rsid w:val="00DF32DE"/>
    <w:rsid w:val="00E02644"/>
    <w:rsid w:val="00E54E11"/>
    <w:rsid w:val="00EA1691"/>
    <w:rsid w:val="00EB320B"/>
    <w:rsid w:val="00FA21CA"/>
    <w:rsid w:val="00FE4E56"/>
    <w:rsid w:val="00FE6E41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723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  <w:style w:type="table" w:styleId="GridTable1Light-Accent2">
    <w:name w:val="Grid Table 1 Light Accent 2"/>
    <w:basedOn w:val="TableNorma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E7BB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tc7_prnrhmd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B4F8941F5A7423F80B6AF16BDE79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8F7B0-0CBB-4167-9F9C-4DB3DF8ECF57}"/>
      </w:docPartPr>
      <w:docPartBody>
        <w:p w:rsidR="00000000" w:rsidRDefault="009011D0">
          <w:pPr>
            <w:pStyle w:val="0B4F8941F5A7423F80B6AF16BDE79C84"/>
          </w:pPr>
          <w:r>
            <w:t>Sunday</w:t>
          </w:r>
        </w:p>
      </w:docPartBody>
    </w:docPart>
    <w:docPart>
      <w:docPartPr>
        <w:name w:val="090B29D08A574074A130A77C6DFF3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249652-9F52-4412-9A86-5049533F7F67}"/>
      </w:docPartPr>
      <w:docPartBody>
        <w:p w:rsidR="00000000" w:rsidRDefault="009011D0">
          <w:pPr>
            <w:pStyle w:val="090B29D08A574074A130A77C6DFF3563"/>
          </w:pPr>
          <w:r>
            <w:t>Monday</w:t>
          </w:r>
        </w:p>
      </w:docPartBody>
    </w:docPart>
    <w:docPart>
      <w:docPartPr>
        <w:name w:val="61558AB9A3D04126BF3A88D4E0B4D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89527F-BD8E-4305-AB66-4603BC7F8613}"/>
      </w:docPartPr>
      <w:docPartBody>
        <w:p w:rsidR="00000000" w:rsidRDefault="009011D0">
          <w:pPr>
            <w:pStyle w:val="61558AB9A3D04126BF3A88D4E0B4D7D9"/>
          </w:pPr>
          <w:r>
            <w:t>Tuesday</w:t>
          </w:r>
        </w:p>
      </w:docPartBody>
    </w:docPart>
    <w:docPart>
      <w:docPartPr>
        <w:name w:val="ECB22540E7C04E3BA2F78F145ACF3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0EE1B-0B6E-4634-A393-B03977AF9290}"/>
      </w:docPartPr>
      <w:docPartBody>
        <w:p w:rsidR="00000000" w:rsidRDefault="009011D0">
          <w:pPr>
            <w:pStyle w:val="ECB22540E7C04E3BA2F78F145ACF3240"/>
          </w:pPr>
          <w:r>
            <w:t>Wednesday</w:t>
          </w:r>
        </w:p>
      </w:docPartBody>
    </w:docPart>
    <w:docPart>
      <w:docPartPr>
        <w:name w:val="4A0BBE1423B1422B81055E05A05C7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3851E-4EAB-45CE-9566-F07507F511F4}"/>
      </w:docPartPr>
      <w:docPartBody>
        <w:p w:rsidR="00000000" w:rsidRDefault="009011D0">
          <w:pPr>
            <w:pStyle w:val="4A0BBE1423B1422B81055E05A05C730F"/>
          </w:pPr>
          <w:r>
            <w:t>Thursday</w:t>
          </w:r>
        </w:p>
      </w:docPartBody>
    </w:docPart>
    <w:docPart>
      <w:docPartPr>
        <w:name w:val="8931A15A60474579B5D086A57E4A3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3FBB7-9371-4101-92A7-98ADD17D969C}"/>
      </w:docPartPr>
      <w:docPartBody>
        <w:p w:rsidR="00000000" w:rsidRDefault="009011D0">
          <w:pPr>
            <w:pStyle w:val="8931A15A60474579B5D086A57E4A3516"/>
          </w:pPr>
          <w:r>
            <w:t>Friday</w:t>
          </w:r>
        </w:p>
      </w:docPartBody>
    </w:docPart>
    <w:docPart>
      <w:docPartPr>
        <w:name w:val="4AEF8EB5824340B4B4EDEB02260BD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C2290-B07B-4BC8-A936-3A801555C6BA}"/>
      </w:docPartPr>
      <w:docPartBody>
        <w:p w:rsidR="00000000" w:rsidRDefault="009011D0">
          <w:pPr>
            <w:pStyle w:val="4AEF8EB5824340B4B4EDEB02260BD781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panose1 w:val="00000000000000000000"/>
    <w:charset w:val="80"/>
    <w:family w:val="roman"/>
    <w:notTrueType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1D0"/>
    <w:rsid w:val="0090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4F8941F5A7423F80B6AF16BDE79C84">
    <w:name w:val="0B4F8941F5A7423F80B6AF16BDE79C84"/>
  </w:style>
  <w:style w:type="paragraph" w:customStyle="1" w:styleId="090B29D08A574074A130A77C6DFF3563">
    <w:name w:val="090B29D08A574074A130A77C6DFF3563"/>
  </w:style>
  <w:style w:type="paragraph" w:customStyle="1" w:styleId="61558AB9A3D04126BF3A88D4E0B4D7D9">
    <w:name w:val="61558AB9A3D04126BF3A88D4E0B4D7D9"/>
  </w:style>
  <w:style w:type="paragraph" w:customStyle="1" w:styleId="ECB22540E7C04E3BA2F78F145ACF3240">
    <w:name w:val="ECB22540E7C04E3BA2F78F145ACF3240"/>
  </w:style>
  <w:style w:type="paragraph" w:customStyle="1" w:styleId="4A0BBE1423B1422B81055E05A05C730F">
    <w:name w:val="4A0BBE1423B1422B81055E05A05C730F"/>
  </w:style>
  <w:style w:type="paragraph" w:customStyle="1" w:styleId="8931A15A60474579B5D086A57E4A3516">
    <w:name w:val="8931A15A60474579B5D086A57E4A3516"/>
  </w:style>
  <w:style w:type="paragraph" w:customStyle="1" w:styleId="4AEF8EB5824340B4B4EDEB02260BD781">
    <w:name w:val="4AEF8EB5824340B4B4EDEB02260BD7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7F36B-DA45-4674-9A9C-D2F273A01FC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64B734D-909D-475E-8617-D7568B9165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A51EE3-AB9C-4DB3-AC75-4DBBFD98BB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EB4A7D-8874-4974-AB4B-8B9EDD1D8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0</TotalTime>
  <Pages>2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2970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2022-04-28T18:59:00Z</dcterms:created>
  <dcterms:modified xsi:type="dcterms:W3CDTF">2022-04-28T18:59:00Z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